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D8E" w:rsidRDefault="007F573B">
      <w:pPr>
        <w:pStyle w:val="Standard"/>
        <w:jc w:val="right"/>
        <w:rPr>
          <w:rFonts w:cs="Times New Roman"/>
          <w:bCs/>
          <w:u w:val="single"/>
        </w:rPr>
      </w:pPr>
      <w:bookmarkStart w:id="0" w:name="_GoBack"/>
      <w:bookmarkEnd w:id="0"/>
      <w:r>
        <w:rPr>
          <w:rFonts w:cs="Times New Roman"/>
          <w:bCs/>
          <w:u w:val="single"/>
        </w:rPr>
        <w:t>Załącznik nr 1 do SIWZ</w:t>
      </w:r>
    </w:p>
    <w:p w:rsidR="00DF1D8E" w:rsidRDefault="00DF1D8E">
      <w:pPr>
        <w:pStyle w:val="Standard"/>
        <w:rPr>
          <w:rFonts w:cs="Times New Roman"/>
        </w:rPr>
      </w:pPr>
    </w:p>
    <w:p w:rsidR="00DF1D8E" w:rsidRDefault="007F573B">
      <w:pPr>
        <w:pStyle w:val="Standard"/>
        <w:rPr>
          <w:rFonts w:cs="Times New Roman"/>
        </w:rPr>
      </w:pPr>
      <w:r>
        <w:rPr>
          <w:rFonts w:cs="Times New Roman"/>
        </w:rPr>
        <w:t>Wykaz miejscowości poszczególnych gmin Związku Gmin Krajny.</w:t>
      </w:r>
    </w:p>
    <w:p w:rsidR="00DF1D8E" w:rsidRDefault="00DF1D8E">
      <w:pPr>
        <w:pStyle w:val="Standard"/>
        <w:rPr>
          <w:rFonts w:cs="Times New Roman"/>
        </w:rPr>
      </w:pPr>
    </w:p>
    <w:tbl>
      <w:tblPr>
        <w:tblW w:w="10832" w:type="dxa"/>
        <w:tblInd w:w="-4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"/>
        <w:gridCol w:w="1765"/>
        <w:gridCol w:w="1560"/>
        <w:gridCol w:w="1842"/>
        <w:gridCol w:w="1269"/>
        <w:gridCol w:w="1708"/>
        <w:gridCol w:w="2268"/>
      </w:tblGrid>
      <w:tr w:rsidR="00DF1D8E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F1D8E" w:rsidRDefault="007F573B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Nr</w:t>
            </w: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F1D8E" w:rsidRDefault="007F573B">
            <w:pPr>
              <w:pStyle w:val="Standard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Gmina Lipka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F1D8E" w:rsidRDefault="007F573B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Gmina Złotów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F1D8E" w:rsidRDefault="007F573B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Gmina Zakrzewo</w:t>
            </w: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F1D8E" w:rsidRDefault="007F573B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Gmina Miasto Złotów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F1D8E" w:rsidRDefault="007F573B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Gmina Tarnówka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F1D8E" w:rsidRDefault="007F573B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Gmina Łobżenica</w:t>
            </w:r>
          </w:p>
        </w:tc>
      </w:tr>
      <w:tr w:rsidR="00DF1D8E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20.21.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31.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32.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33.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34.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35.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36.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37.</w:t>
            </w:r>
          </w:p>
          <w:p w:rsidR="00DF1D8E" w:rsidRDefault="00DF1D8E">
            <w:pPr>
              <w:pStyle w:val="Standard"/>
              <w:rPr>
                <w:rFonts w:cs="Times New Roman"/>
              </w:rPr>
            </w:pPr>
          </w:p>
        </w:tc>
        <w:tc>
          <w:tcPr>
            <w:tcW w:w="17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Batorowo,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Batorówko,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Białobłocie,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Bługowo,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Czyżkowo,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Debrzno-Wieś,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Gogolin,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Kiełpin,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Laskowo,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Lipka,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Łąkie,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Mały Buczek,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Nowe Potulice,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Nowy Buczek,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Osowo,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Potulice,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Scholastykowo,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Smolnica,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Stołuńsko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Trudna,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Wielki Buczek,</w:t>
            </w: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Bielawa,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Blękwt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Bługowo,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Buntowo,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Dzierzożenko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Łopienko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Wielatowo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Franciszkowo,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Górzna,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Pieczyn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Józefowo,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Kamień,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Kleszczyna,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Klukowo,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Krzywa Wieś,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Grodno,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Międzybłocie,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Nowa Święta,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Nowiny,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Nowy Dwór,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Pieczynek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Płosków,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Radawnica,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Grudna,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Rudna,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Skic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Sławianówko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Sławianowo,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Kaczochy</w:t>
            </w:r>
            <w:proofErr w:type="spellEnd"/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Stare Dzierzążno,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Stawnica,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Święta,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Wąsosz,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Rosochy,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Zalesie,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Zawilce.</w:t>
            </w:r>
          </w:p>
          <w:p w:rsidR="00DF1D8E" w:rsidRDefault="00DF1D8E">
            <w:pPr>
              <w:pStyle w:val="TableContents"/>
              <w:jc w:val="center"/>
              <w:rPr>
                <w:rFonts w:cs="Times New Roman"/>
                <w:u w:val="single"/>
              </w:rPr>
            </w:pPr>
          </w:p>
          <w:p w:rsidR="00DF1D8E" w:rsidRDefault="00DF1D8E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Zakrzewo,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Czernice,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Drożyska Małe, Drożyska Średnie, Drożyska Wielkie,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Głomsk,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Kujan,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Ługi,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Nowa Wiśniewka, Osowiec,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Prochy,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Stara Wiśniewka, Śmiardowo Złot.,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Wersk,</w:t>
            </w:r>
          </w:p>
          <w:p w:rsidR="00DF1D8E" w:rsidRDefault="007F573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Kujanki,</w:t>
            </w: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</w:p>
          <w:p w:rsidR="00DF1D8E" w:rsidRDefault="00DF1D8E">
            <w:pPr>
              <w:pStyle w:val="Standard"/>
              <w:jc w:val="center"/>
              <w:rPr>
                <w:rFonts w:cs="Times New Roman"/>
              </w:rPr>
            </w:pPr>
            <w:bookmarkStart w:id="1" w:name="S.C4.85siednie_gminy"/>
            <w:bookmarkEnd w:id="1"/>
          </w:p>
          <w:p w:rsidR="00DF1D8E" w:rsidRDefault="00DF1D8E">
            <w:pPr>
              <w:pStyle w:val="Standard"/>
              <w:jc w:val="center"/>
              <w:rPr>
                <w:rFonts w:cs="Times New Roman"/>
                <w:u w:val="single"/>
              </w:rPr>
            </w:pPr>
            <w:bookmarkStart w:id="2" w:name="Pozosta.C5.82e_miejscowo.C5.9Bci"/>
            <w:bookmarkEnd w:id="2"/>
          </w:p>
          <w:p w:rsidR="00DF1D8E" w:rsidRDefault="00DF1D8E">
            <w:pPr>
              <w:pStyle w:val="Standard"/>
              <w:jc w:val="center"/>
              <w:rPr>
                <w:rFonts w:cs="Times New Roman"/>
                <w:u w:val="single"/>
              </w:rPr>
            </w:pPr>
          </w:p>
        </w:tc>
        <w:tc>
          <w:tcPr>
            <w:tcW w:w="1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Złotów</w:t>
            </w:r>
          </w:p>
        </w:tc>
        <w:tc>
          <w:tcPr>
            <w:tcW w:w="1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Annopole,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Bartoszkowo,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Osówka,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Piecewo,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Plecemin,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Płytnica,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Pomiarki,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Ptusza,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Sokolna,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Tarnowiec,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Tarnowski Młyn,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Tarnówka,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Węgierce.</w:t>
            </w:r>
          </w:p>
          <w:p w:rsidR="00DF1D8E" w:rsidRDefault="00DF1D8E">
            <w:pPr>
              <w:pStyle w:val="TableContents"/>
              <w:jc w:val="center"/>
              <w:rPr>
                <w:rFonts w:cs="Times New Roman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Łobżenica,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Chlebno,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Dębno, 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Dziunin, 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Nowina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Dziegciarnia,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Puszczka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Dźwierszno Małe,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Dźwierszno Wielkie,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Fanianowo,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Ferdynandowo, </w:t>
            </w:r>
            <w:proofErr w:type="spellStart"/>
            <w:r>
              <w:rPr>
                <w:rFonts w:cs="Times New Roman"/>
              </w:rPr>
              <w:t>Józefinowo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Izdebki,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Kościerzyn Mały,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Kruszki,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Kunowo,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Liszkowo,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Luchowo,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Piesno,</w:t>
            </w:r>
          </w:p>
          <w:p w:rsidR="00DF1D8E" w:rsidRDefault="007F573B">
            <w:pPr>
              <w:pStyle w:val="TableContents"/>
              <w:tabs>
                <w:tab w:val="left" w:pos="580"/>
                <w:tab w:val="center" w:pos="937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Rataje,</w:t>
            </w:r>
          </w:p>
          <w:p w:rsidR="00DF1D8E" w:rsidRDefault="007F573B">
            <w:pPr>
              <w:pStyle w:val="TableContents"/>
              <w:tabs>
                <w:tab w:val="left" w:pos="580"/>
                <w:tab w:val="center" w:pos="937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Rataje-Osiedle,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Szczerbin,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Topola,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Trzeboń,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Walentynowo,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Wiktorówko,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Witrogoszcz, 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Witrogoszcz Osada, 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Łobżonka,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Witrogoszcz Kolonia, 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Biegodzin</w:t>
            </w:r>
            <w:proofErr w:type="spellEnd"/>
            <w:r>
              <w:rPr>
                <w:rFonts w:cs="Times New Roman"/>
              </w:rPr>
              <w:t xml:space="preserve">, 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Młynowo,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Stebionek</w:t>
            </w:r>
            <w:proofErr w:type="spellEnd"/>
            <w:r>
              <w:rPr>
                <w:rFonts w:cs="Times New Roman"/>
              </w:rPr>
              <w:t>,</w:t>
            </w:r>
          </w:p>
          <w:p w:rsidR="00DF1D8E" w:rsidRDefault="007F573B">
            <w:pPr>
              <w:pStyle w:val="TableContents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Zdroje.</w:t>
            </w:r>
          </w:p>
        </w:tc>
      </w:tr>
    </w:tbl>
    <w:p w:rsidR="00DF1D8E" w:rsidRDefault="00DF1D8E">
      <w:pPr>
        <w:pStyle w:val="Standard"/>
      </w:pPr>
    </w:p>
    <w:sectPr w:rsidR="00DF1D8E">
      <w:footerReference w:type="default" r:id="rId6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73B" w:rsidRDefault="007F573B">
      <w:r>
        <w:separator/>
      </w:r>
    </w:p>
  </w:endnote>
  <w:endnote w:type="continuationSeparator" w:id="0">
    <w:p w:rsidR="007F573B" w:rsidRDefault="007F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</w:font>
  <w:font w:name="Lohit Hindi">
    <w:altName w:val="Calibri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0A2" w:rsidRDefault="007F57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73B" w:rsidRDefault="007F573B">
      <w:r>
        <w:rPr>
          <w:color w:val="000000"/>
        </w:rPr>
        <w:separator/>
      </w:r>
    </w:p>
  </w:footnote>
  <w:footnote w:type="continuationSeparator" w:id="0">
    <w:p w:rsidR="007F573B" w:rsidRDefault="007F5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F1D8E"/>
    <w:rsid w:val="007F573B"/>
    <w:rsid w:val="00DF1D8E"/>
    <w:rsid w:val="00EE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4D8FCF-6F4A-4937-95B9-1A74C731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DejaVu Sans" w:hAnsi="Times New Roman" w:cs="Lohit Hindi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umberingSymbols">
    <w:name w:val="Numbering Symbols"/>
  </w:style>
  <w:style w:type="paragraph" w:styleId="NormalnyWeb">
    <w:name w:val="Normal (Web)"/>
    <w:basedOn w:val="Normalny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AnnaKZ</cp:lastModifiedBy>
  <cp:revision>2</cp:revision>
  <cp:lastPrinted>2013-04-30T13:43:00Z</cp:lastPrinted>
  <dcterms:created xsi:type="dcterms:W3CDTF">2018-10-02T11:59:00Z</dcterms:created>
  <dcterms:modified xsi:type="dcterms:W3CDTF">2018-10-02T11:59:00Z</dcterms:modified>
</cp:coreProperties>
</file>